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CABFC" w14:textId="77777777" w:rsidR="000E7FC4" w:rsidRDefault="000E7FC4" w:rsidP="00A93315">
      <w:pPr>
        <w:rPr>
          <w:rFonts w:ascii="Tahoma" w:hAnsi="Tahoma" w:cs="Tahoma"/>
          <w:sz w:val="22"/>
          <w:szCs w:val="22"/>
        </w:rPr>
      </w:pPr>
    </w:p>
    <w:p w14:paraId="11D6E2C8" w14:textId="77777777" w:rsidR="00A3614A" w:rsidRDefault="00A3614A" w:rsidP="00A93315">
      <w:pPr>
        <w:rPr>
          <w:rFonts w:ascii="Tahoma" w:hAnsi="Tahoma" w:cs="Tahoma"/>
          <w:sz w:val="22"/>
          <w:szCs w:val="22"/>
        </w:rPr>
      </w:pPr>
    </w:p>
    <w:p w14:paraId="7BC6D0D8" w14:textId="77777777" w:rsidR="00A3614A" w:rsidRDefault="00A3614A" w:rsidP="00A93315">
      <w:pPr>
        <w:rPr>
          <w:rFonts w:ascii="Tahoma" w:hAnsi="Tahoma" w:cs="Tahoma"/>
          <w:sz w:val="22"/>
          <w:szCs w:val="22"/>
        </w:rPr>
      </w:pPr>
    </w:p>
    <w:p w14:paraId="1546E588" w14:textId="77777777" w:rsidR="00A3614A" w:rsidRDefault="00A3614A" w:rsidP="00A93315">
      <w:pPr>
        <w:rPr>
          <w:rFonts w:ascii="Tahoma" w:hAnsi="Tahoma" w:cs="Tahoma"/>
          <w:sz w:val="22"/>
          <w:szCs w:val="22"/>
        </w:rPr>
      </w:pPr>
    </w:p>
    <w:p w14:paraId="5BE05E02" w14:textId="77777777" w:rsidR="00A3614A" w:rsidRDefault="00A3614A" w:rsidP="00A93315">
      <w:pPr>
        <w:rPr>
          <w:rFonts w:ascii="Tahoma" w:hAnsi="Tahoma" w:cs="Tahoma"/>
          <w:sz w:val="22"/>
          <w:szCs w:val="22"/>
        </w:rPr>
      </w:pPr>
    </w:p>
    <w:p w14:paraId="49835721" w14:textId="77777777" w:rsidR="00A3614A" w:rsidRDefault="00A3614A" w:rsidP="00A93315">
      <w:pPr>
        <w:rPr>
          <w:rFonts w:ascii="Tahoma" w:hAnsi="Tahoma" w:cs="Tahoma"/>
          <w:sz w:val="22"/>
          <w:szCs w:val="22"/>
        </w:rPr>
      </w:pPr>
    </w:p>
    <w:p w14:paraId="4EB2761D" w14:textId="77777777" w:rsidR="00A3614A" w:rsidRDefault="00A3614A" w:rsidP="00A93315">
      <w:pPr>
        <w:rPr>
          <w:rFonts w:ascii="Tahoma" w:hAnsi="Tahoma" w:cs="Tahoma"/>
          <w:sz w:val="22"/>
          <w:szCs w:val="22"/>
        </w:rPr>
      </w:pPr>
    </w:p>
    <w:p w14:paraId="2F6A0A4E" w14:textId="77777777" w:rsidR="00A3614A" w:rsidRDefault="00A3614A" w:rsidP="00A93315">
      <w:pPr>
        <w:rPr>
          <w:rFonts w:ascii="Tahoma" w:hAnsi="Tahoma" w:cs="Tahoma"/>
          <w:sz w:val="22"/>
          <w:szCs w:val="22"/>
        </w:rPr>
      </w:pPr>
    </w:p>
    <w:p w14:paraId="121A2F06" w14:textId="77777777" w:rsidR="00A3614A" w:rsidRDefault="00A3614A" w:rsidP="00A93315">
      <w:pPr>
        <w:rPr>
          <w:rFonts w:ascii="Tahoma" w:hAnsi="Tahoma" w:cs="Tahoma"/>
          <w:sz w:val="22"/>
          <w:szCs w:val="22"/>
        </w:rPr>
      </w:pPr>
    </w:p>
    <w:p w14:paraId="118AC71C" w14:textId="77777777" w:rsidR="00A3614A" w:rsidRDefault="00A3614A" w:rsidP="00A93315">
      <w:pPr>
        <w:rPr>
          <w:rFonts w:ascii="Tahoma" w:hAnsi="Tahoma" w:cs="Tahoma"/>
          <w:sz w:val="22"/>
          <w:szCs w:val="22"/>
        </w:rPr>
      </w:pPr>
    </w:p>
    <w:p w14:paraId="14052D0E" w14:textId="15B5BED5" w:rsidR="00A3614A" w:rsidRDefault="00A3614A" w:rsidP="00A93315">
      <w:pPr>
        <w:rPr>
          <w:rFonts w:ascii="Tahoma" w:hAnsi="Tahoma" w:cs="Tahoma"/>
          <w:sz w:val="22"/>
          <w:szCs w:val="22"/>
        </w:rPr>
      </w:pPr>
    </w:p>
    <w:p w14:paraId="3394506A" w14:textId="2B3D0391" w:rsidR="0072649B" w:rsidRPr="00254E5C" w:rsidRDefault="0072649B" w:rsidP="00A93315">
      <w:pPr>
        <w:rPr>
          <w:rFonts w:asciiTheme="majorHAnsi" w:hAnsiTheme="majorHAnsi" w:cstheme="majorHAnsi"/>
          <w:sz w:val="28"/>
          <w:szCs w:val="28"/>
        </w:rPr>
      </w:pPr>
      <w:r w:rsidRPr="00254E5C">
        <w:rPr>
          <w:rFonts w:asciiTheme="majorHAnsi" w:hAnsiTheme="majorHAnsi" w:cstheme="majorHAnsi"/>
          <w:sz w:val="28"/>
          <w:szCs w:val="28"/>
        </w:rPr>
        <w:t>Dear Parents</w:t>
      </w:r>
    </w:p>
    <w:p w14:paraId="259E2830" w14:textId="77777777" w:rsidR="00A3614A" w:rsidRPr="00254E5C" w:rsidRDefault="00A3614A" w:rsidP="00A93315">
      <w:pPr>
        <w:rPr>
          <w:rFonts w:asciiTheme="majorHAnsi" w:hAnsiTheme="majorHAnsi" w:cstheme="majorHAnsi"/>
          <w:sz w:val="28"/>
          <w:szCs w:val="28"/>
        </w:rPr>
      </w:pPr>
    </w:p>
    <w:p w14:paraId="41A4AF38" w14:textId="7C9FB37D" w:rsidR="0072649B" w:rsidRPr="00254E5C" w:rsidRDefault="0072649B" w:rsidP="0072649B">
      <w:pPr>
        <w:rPr>
          <w:rFonts w:asciiTheme="majorHAnsi" w:hAnsiTheme="majorHAnsi" w:cstheme="majorHAnsi"/>
          <w:b/>
          <w:i/>
          <w:sz w:val="28"/>
          <w:szCs w:val="28"/>
        </w:rPr>
      </w:pPr>
      <w:r w:rsidRPr="00254E5C">
        <w:rPr>
          <w:rFonts w:asciiTheme="majorHAnsi" w:hAnsiTheme="majorHAnsi" w:cstheme="majorHAnsi"/>
          <w:sz w:val="28"/>
          <w:szCs w:val="28"/>
        </w:rPr>
        <w:t xml:space="preserve">As a school we pride ourselves on providing outstanding educational provision for our pupils and will continue to work hard so your child can receive the very best during their time here at </w:t>
      </w:r>
      <w:r w:rsidRPr="00254E5C">
        <w:rPr>
          <w:rFonts w:asciiTheme="majorHAnsi" w:hAnsiTheme="majorHAnsi" w:cstheme="majorHAnsi"/>
          <w:b/>
          <w:sz w:val="28"/>
          <w:szCs w:val="28"/>
        </w:rPr>
        <w:t>Silverdale Primary Academy</w:t>
      </w:r>
      <w:r w:rsidRPr="00254E5C">
        <w:rPr>
          <w:rFonts w:asciiTheme="majorHAnsi" w:hAnsiTheme="majorHAnsi" w:cstheme="majorHAnsi"/>
          <w:sz w:val="28"/>
          <w:szCs w:val="28"/>
        </w:rPr>
        <w:t xml:space="preserve">.  In order to do this, we need your co-operation in some key areas including </w:t>
      </w:r>
      <w:r w:rsidRPr="00254E5C">
        <w:rPr>
          <w:rFonts w:asciiTheme="majorHAnsi" w:hAnsiTheme="majorHAnsi" w:cstheme="majorHAnsi"/>
          <w:b/>
          <w:i/>
          <w:sz w:val="28"/>
          <w:szCs w:val="28"/>
        </w:rPr>
        <w:t>LATENESS TO SCHOOL.</w:t>
      </w:r>
    </w:p>
    <w:p w14:paraId="6CAA2F74" w14:textId="77777777" w:rsidR="0072649B" w:rsidRPr="00254E5C" w:rsidRDefault="0072649B" w:rsidP="00A93315">
      <w:pPr>
        <w:rPr>
          <w:rFonts w:asciiTheme="majorHAnsi" w:hAnsiTheme="majorHAnsi" w:cstheme="majorHAnsi"/>
          <w:sz w:val="28"/>
          <w:szCs w:val="28"/>
        </w:rPr>
      </w:pPr>
    </w:p>
    <w:p w14:paraId="1BE65A2A" w14:textId="77777777" w:rsidR="0072649B" w:rsidRPr="00254E5C" w:rsidRDefault="009F079C" w:rsidP="00A93315">
      <w:pPr>
        <w:rPr>
          <w:rFonts w:asciiTheme="majorHAnsi" w:hAnsiTheme="majorHAnsi" w:cstheme="majorHAnsi"/>
          <w:sz w:val="28"/>
          <w:szCs w:val="28"/>
        </w:rPr>
      </w:pPr>
      <w:r w:rsidRPr="00254E5C">
        <w:rPr>
          <w:rFonts w:asciiTheme="majorHAnsi" w:hAnsiTheme="majorHAnsi" w:cstheme="majorHAnsi"/>
          <w:sz w:val="28"/>
          <w:szCs w:val="28"/>
        </w:rPr>
        <w:t xml:space="preserve">Any student who currently arrives late to school after 9.30am receives a U code on the register which equates to a session (half a day) of school absence, unless there are genuine reasons for lateness and evidence is provided. </w:t>
      </w:r>
    </w:p>
    <w:p w14:paraId="61768971" w14:textId="77777777" w:rsidR="0072649B" w:rsidRPr="00254E5C" w:rsidRDefault="0072649B" w:rsidP="00A93315">
      <w:pPr>
        <w:rPr>
          <w:rFonts w:asciiTheme="majorHAnsi" w:hAnsiTheme="majorHAnsi" w:cstheme="majorHAnsi"/>
          <w:sz w:val="28"/>
          <w:szCs w:val="28"/>
        </w:rPr>
      </w:pPr>
    </w:p>
    <w:p w14:paraId="2EAE4ECB" w14:textId="1B5F391E" w:rsidR="009F079C" w:rsidRPr="00254E5C" w:rsidRDefault="0072649B" w:rsidP="00A93315">
      <w:pPr>
        <w:rPr>
          <w:rFonts w:asciiTheme="majorHAnsi" w:hAnsiTheme="majorHAnsi" w:cstheme="majorHAnsi"/>
          <w:sz w:val="28"/>
          <w:szCs w:val="28"/>
        </w:rPr>
      </w:pPr>
      <w:r w:rsidRPr="00254E5C">
        <w:rPr>
          <w:rFonts w:asciiTheme="majorHAnsi" w:hAnsiTheme="majorHAnsi" w:cstheme="majorHAnsi"/>
          <w:sz w:val="28"/>
          <w:szCs w:val="28"/>
        </w:rPr>
        <w:t>Throughout this academic year we</w:t>
      </w:r>
      <w:r w:rsidR="009F079C" w:rsidRPr="00254E5C">
        <w:rPr>
          <w:rFonts w:asciiTheme="majorHAnsi" w:hAnsiTheme="majorHAnsi" w:cstheme="majorHAnsi"/>
          <w:sz w:val="28"/>
          <w:szCs w:val="28"/>
        </w:rPr>
        <w:t xml:space="preserve"> are operating a graduated approach </w:t>
      </w:r>
      <w:r w:rsidR="00A26129">
        <w:rPr>
          <w:rFonts w:asciiTheme="majorHAnsi" w:hAnsiTheme="majorHAnsi" w:cstheme="majorHAnsi"/>
          <w:sz w:val="28"/>
          <w:szCs w:val="28"/>
        </w:rPr>
        <w:t xml:space="preserve">which will </w:t>
      </w:r>
      <w:r w:rsidR="009F079C" w:rsidRPr="00254E5C">
        <w:rPr>
          <w:rFonts w:asciiTheme="majorHAnsi" w:hAnsiTheme="majorHAnsi" w:cstheme="majorHAnsi"/>
          <w:sz w:val="28"/>
          <w:szCs w:val="28"/>
        </w:rPr>
        <w:t>ultimately aim to reduce the time from which this mark will be issued to students who are late to school. Attendance to school</w:t>
      </w:r>
      <w:r w:rsidRPr="00254E5C">
        <w:rPr>
          <w:rFonts w:asciiTheme="majorHAnsi" w:hAnsiTheme="majorHAnsi" w:cstheme="majorHAnsi"/>
          <w:sz w:val="28"/>
          <w:szCs w:val="28"/>
        </w:rPr>
        <w:t>,</w:t>
      </w:r>
      <w:r w:rsidR="009F079C" w:rsidRPr="00254E5C">
        <w:rPr>
          <w:rFonts w:asciiTheme="majorHAnsi" w:hAnsiTheme="majorHAnsi" w:cstheme="majorHAnsi"/>
          <w:sz w:val="28"/>
          <w:szCs w:val="28"/>
        </w:rPr>
        <w:t xml:space="preserve"> for some students</w:t>
      </w:r>
      <w:r w:rsidRPr="00254E5C">
        <w:rPr>
          <w:rFonts w:asciiTheme="majorHAnsi" w:hAnsiTheme="majorHAnsi" w:cstheme="majorHAnsi"/>
          <w:sz w:val="28"/>
          <w:szCs w:val="28"/>
        </w:rPr>
        <w:t>,</w:t>
      </w:r>
      <w:r w:rsidR="009F079C" w:rsidRPr="00254E5C">
        <w:rPr>
          <w:rFonts w:asciiTheme="majorHAnsi" w:hAnsiTheme="majorHAnsi" w:cstheme="majorHAnsi"/>
          <w:sz w:val="28"/>
          <w:szCs w:val="28"/>
        </w:rPr>
        <w:t xml:space="preserve"> is below where it should be and far too many students arrive to school after 8.55am, missing vital learning and preparation time and missing the opportunity to embed good habits essential for life after school. </w:t>
      </w:r>
    </w:p>
    <w:p w14:paraId="6BC1BB3C" w14:textId="77777777" w:rsidR="009F079C" w:rsidRPr="00254E5C" w:rsidRDefault="009F079C" w:rsidP="00A93315">
      <w:pPr>
        <w:rPr>
          <w:rFonts w:asciiTheme="majorHAnsi" w:hAnsiTheme="majorHAnsi" w:cstheme="majorHAnsi"/>
          <w:sz w:val="28"/>
          <w:szCs w:val="28"/>
        </w:rPr>
      </w:pPr>
    </w:p>
    <w:p w14:paraId="30CAAAAE" w14:textId="716B25A6" w:rsidR="0072649B" w:rsidRPr="00254E5C" w:rsidRDefault="009F079C" w:rsidP="00A93315">
      <w:pPr>
        <w:rPr>
          <w:rFonts w:asciiTheme="majorHAnsi" w:hAnsiTheme="majorHAnsi" w:cstheme="majorHAnsi"/>
          <w:sz w:val="28"/>
          <w:szCs w:val="28"/>
        </w:rPr>
      </w:pPr>
      <w:r w:rsidRPr="00254E5C">
        <w:rPr>
          <w:rFonts w:asciiTheme="majorHAnsi" w:hAnsiTheme="majorHAnsi" w:cstheme="majorHAnsi"/>
          <w:sz w:val="28"/>
          <w:szCs w:val="28"/>
        </w:rPr>
        <w:t>All students who attend Silverdale Primary School have an attendance target of 9</w:t>
      </w:r>
      <w:r w:rsidR="0072649B" w:rsidRPr="00254E5C">
        <w:rPr>
          <w:rFonts w:asciiTheme="majorHAnsi" w:hAnsiTheme="majorHAnsi" w:cstheme="majorHAnsi"/>
          <w:sz w:val="28"/>
          <w:szCs w:val="28"/>
        </w:rPr>
        <w:t>6</w:t>
      </w:r>
      <w:r w:rsidRPr="00254E5C">
        <w:rPr>
          <w:rFonts w:asciiTheme="majorHAnsi" w:hAnsiTheme="majorHAnsi" w:cstheme="majorHAnsi"/>
          <w:sz w:val="28"/>
          <w:szCs w:val="28"/>
        </w:rPr>
        <w:t xml:space="preserve">% and any level of attendance below this is not an acceptable level of attendance. </w:t>
      </w:r>
    </w:p>
    <w:p w14:paraId="0447544B" w14:textId="77777777" w:rsidR="0072649B" w:rsidRPr="00254E5C" w:rsidRDefault="0072649B" w:rsidP="00A93315">
      <w:pPr>
        <w:rPr>
          <w:rFonts w:asciiTheme="majorHAnsi" w:hAnsiTheme="majorHAnsi" w:cstheme="majorHAnsi"/>
          <w:sz w:val="28"/>
          <w:szCs w:val="28"/>
        </w:rPr>
      </w:pPr>
    </w:p>
    <w:p w14:paraId="2D5F8852" w14:textId="35AD01F5" w:rsidR="0072649B" w:rsidRDefault="009F079C" w:rsidP="00A93315">
      <w:pPr>
        <w:rPr>
          <w:rFonts w:asciiTheme="majorHAnsi" w:hAnsiTheme="majorHAnsi" w:cstheme="majorHAnsi"/>
          <w:sz w:val="28"/>
          <w:szCs w:val="28"/>
        </w:rPr>
      </w:pPr>
      <w:r w:rsidRPr="00254E5C">
        <w:rPr>
          <w:rFonts w:asciiTheme="majorHAnsi" w:hAnsiTheme="majorHAnsi" w:cstheme="majorHAnsi"/>
          <w:sz w:val="28"/>
          <w:szCs w:val="28"/>
        </w:rPr>
        <w:t>From Monday 15th January, the time from which a U code will be issued will be reduced to 9.</w:t>
      </w:r>
      <w:r w:rsidR="0072649B" w:rsidRPr="00254E5C">
        <w:rPr>
          <w:rFonts w:asciiTheme="majorHAnsi" w:hAnsiTheme="majorHAnsi" w:cstheme="majorHAnsi"/>
          <w:sz w:val="28"/>
          <w:szCs w:val="28"/>
        </w:rPr>
        <w:t>25</w:t>
      </w:r>
      <w:r w:rsidRPr="00254E5C">
        <w:rPr>
          <w:rFonts w:asciiTheme="majorHAnsi" w:hAnsiTheme="majorHAnsi" w:cstheme="majorHAnsi"/>
          <w:sz w:val="28"/>
          <w:szCs w:val="28"/>
        </w:rPr>
        <w:t>am in line with guidance issued by the Department for Education. Where students arrive in school after 9.</w:t>
      </w:r>
      <w:r w:rsidR="0072649B" w:rsidRPr="00254E5C">
        <w:rPr>
          <w:rFonts w:asciiTheme="majorHAnsi" w:hAnsiTheme="majorHAnsi" w:cstheme="majorHAnsi"/>
          <w:sz w:val="28"/>
          <w:szCs w:val="28"/>
        </w:rPr>
        <w:t>25</w:t>
      </w:r>
      <w:r w:rsidRPr="00254E5C">
        <w:rPr>
          <w:rFonts w:asciiTheme="majorHAnsi" w:hAnsiTheme="majorHAnsi" w:cstheme="majorHAnsi"/>
          <w:sz w:val="28"/>
          <w:szCs w:val="28"/>
        </w:rPr>
        <w:t xml:space="preserve">am they will be classed as absent from school in the morning, and it will be classed as an unauthorised absence. </w:t>
      </w:r>
    </w:p>
    <w:p w14:paraId="4930D365" w14:textId="712A96CA" w:rsidR="00254E5C" w:rsidRDefault="00254E5C" w:rsidP="00A93315">
      <w:pPr>
        <w:rPr>
          <w:rFonts w:asciiTheme="majorHAnsi" w:hAnsiTheme="majorHAnsi" w:cstheme="majorHAnsi"/>
          <w:sz w:val="28"/>
          <w:szCs w:val="28"/>
        </w:rPr>
      </w:pPr>
    </w:p>
    <w:p w14:paraId="09E7C011" w14:textId="1AC0093F" w:rsidR="00254E5C" w:rsidRDefault="00254E5C" w:rsidP="00A93315">
      <w:pPr>
        <w:rPr>
          <w:rFonts w:asciiTheme="majorHAnsi" w:hAnsiTheme="majorHAnsi" w:cstheme="majorHAnsi"/>
          <w:sz w:val="28"/>
          <w:szCs w:val="28"/>
        </w:rPr>
      </w:pPr>
    </w:p>
    <w:p w14:paraId="542F6AC9" w14:textId="3A208400" w:rsidR="00254E5C" w:rsidRDefault="00254E5C" w:rsidP="00A93315">
      <w:pPr>
        <w:rPr>
          <w:rFonts w:asciiTheme="majorHAnsi" w:hAnsiTheme="majorHAnsi" w:cstheme="majorHAnsi"/>
          <w:sz w:val="28"/>
          <w:szCs w:val="28"/>
        </w:rPr>
      </w:pPr>
    </w:p>
    <w:p w14:paraId="0C74CBD2" w14:textId="77BBE644" w:rsidR="00254E5C" w:rsidRDefault="00254E5C" w:rsidP="00A93315">
      <w:pPr>
        <w:rPr>
          <w:rFonts w:asciiTheme="majorHAnsi" w:hAnsiTheme="majorHAnsi" w:cstheme="majorHAnsi"/>
          <w:sz w:val="28"/>
          <w:szCs w:val="28"/>
        </w:rPr>
      </w:pPr>
    </w:p>
    <w:p w14:paraId="7E7DBAA2" w14:textId="386DC37A" w:rsidR="00254E5C" w:rsidRDefault="00254E5C" w:rsidP="00A93315">
      <w:pPr>
        <w:rPr>
          <w:rFonts w:asciiTheme="majorHAnsi" w:hAnsiTheme="majorHAnsi" w:cstheme="majorHAnsi"/>
          <w:sz w:val="28"/>
          <w:szCs w:val="28"/>
        </w:rPr>
      </w:pPr>
    </w:p>
    <w:p w14:paraId="65F0E514" w14:textId="65910E39" w:rsidR="00254E5C" w:rsidRDefault="00254E5C" w:rsidP="00A93315">
      <w:pPr>
        <w:rPr>
          <w:rFonts w:asciiTheme="majorHAnsi" w:hAnsiTheme="majorHAnsi" w:cstheme="majorHAnsi"/>
          <w:sz w:val="28"/>
          <w:szCs w:val="28"/>
        </w:rPr>
      </w:pPr>
    </w:p>
    <w:p w14:paraId="08DB985F" w14:textId="77777777" w:rsidR="00254E5C" w:rsidRPr="00254E5C" w:rsidRDefault="00254E5C" w:rsidP="00A93315">
      <w:pPr>
        <w:rPr>
          <w:rFonts w:asciiTheme="majorHAnsi" w:hAnsiTheme="majorHAnsi" w:cstheme="majorHAnsi"/>
          <w:sz w:val="28"/>
          <w:szCs w:val="28"/>
        </w:rPr>
      </w:pPr>
    </w:p>
    <w:p w14:paraId="4C335B90" w14:textId="77777777" w:rsidR="0072649B" w:rsidRPr="00254E5C" w:rsidRDefault="0072649B" w:rsidP="00A93315">
      <w:pPr>
        <w:rPr>
          <w:rFonts w:asciiTheme="majorHAnsi" w:hAnsiTheme="majorHAnsi" w:cstheme="majorHAnsi"/>
          <w:sz w:val="28"/>
          <w:szCs w:val="28"/>
        </w:rPr>
      </w:pPr>
    </w:p>
    <w:p w14:paraId="189F503D" w14:textId="4352C694" w:rsidR="0072649B" w:rsidRPr="00254E5C" w:rsidRDefault="009F079C" w:rsidP="00A93315">
      <w:pPr>
        <w:rPr>
          <w:rFonts w:asciiTheme="majorHAnsi" w:hAnsiTheme="majorHAnsi" w:cstheme="majorHAnsi"/>
          <w:sz w:val="28"/>
          <w:szCs w:val="28"/>
        </w:rPr>
      </w:pPr>
      <w:r w:rsidRPr="00254E5C">
        <w:rPr>
          <w:rFonts w:asciiTheme="majorHAnsi" w:hAnsiTheme="majorHAnsi" w:cstheme="majorHAnsi"/>
          <w:sz w:val="28"/>
          <w:szCs w:val="28"/>
        </w:rPr>
        <w:lastRenderedPageBreak/>
        <w:t xml:space="preserve">Furthermore, </w:t>
      </w:r>
      <w:r w:rsidR="0072649B" w:rsidRPr="00254E5C">
        <w:rPr>
          <w:rFonts w:asciiTheme="majorHAnsi" w:hAnsiTheme="majorHAnsi" w:cstheme="majorHAnsi"/>
          <w:sz w:val="28"/>
          <w:szCs w:val="28"/>
        </w:rPr>
        <w:t>as a U code is an unauthorised absence</w:t>
      </w:r>
      <w:r w:rsidR="00254E5C" w:rsidRPr="00254E5C">
        <w:rPr>
          <w:rFonts w:asciiTheme="majorHAnsi" w:hAnsiTheme="majorHAnsi" w:cstheme="majorHAnsi"/>
          <w:sz w:val="28"/>
          <w:szCs w:val="28"/>
        </w:rPr>
        <w:t xml:space="preserve"> any parent whose child is marked with 10 or more of these within a 10-school week period</w:t>
      </w:r>
      <w:r w:rsidRPr="00254E5C">
        <w:rPr>
          <w:rFonts w:asciiTheme="majorHAnsi" w:hAnsiTheme="majorHAnsi" w:cstheme="majorHAnsi"/>
          <w:sz w:val="28"/>
          <w:szCs w:val="28"/>
        </w:rPr>
        <w:t xml:space="preserve"> is at risk of receiving a Fixed Penalty Notice. Any genuine reasons for lateness will require medical evidence, etc for the absence to be authorised. You can address this, however, by ensuring your child arrives promptly to school for 8.</w:t>
      </w:r>
      <w:r w:rsidR="0072649B" w:rsidRPr="00254E5C">
        <w:rPr>
          <w:rFonts w:asciiTheme="majorHAnsi" w:hAnsiTheme="majorHAnsi" w:cstheme="majorHAnsi"/>
          <w:sz w:val="28"/>
          <w:szCs w:val="28"/>
        </w:rPr>
        <w:t>55</w:t>
      </w:r>
      <w:r w:rsidRPr="00254E5C">
        <w:rPr>
          <w:rFonts w:asciiTheme="majorHAnsi" w:hAnsiTheme="majorHAnsi" w:cstheme="majorHAnsi"/>
          <w:sz w:val="28"/>
          <w:szCs w:val="28"/>
        </w:rPr>
        <w:t xml:space="preserve">am and I would like to thank you in advance for your support in this matter. </w:t>
      </w:r>
    </w:p>
    <w:p w14:paraId="52B9CEAC" w14:textId="77777777" w:rsidR="0072649B" w:rsidRPr="00254E5C" w:rsidRDefault="0072649B" w:rsidP="00A93315">
      <w:pPr>
        <w:rPr>
          <w:rFonts w:asciiTheme="majorHAnsi" w:hAnsiTheme="majorHAnsi" w:cstheme="majorHAnsi"/>
          <w:sz w:val="28"/>
          <w:szCs w:val="28"/>
        </w:rPr>
      </w:pPr>
    </w:p>
    <w:p w14:paraId="0ACBD51D" w14:textId="4D5ADC64" w:rsidR="00A3614A" w:rsidRPr="00254E5C" w:rsidRDefault="009F079C" w:rsidP="00A93315">
      <w:pPr>
        <w:rPr>
          <w:rFonts w:asciiTheme="majorHAnsi" w:hAnsiTheme="majorHAnsi" w:cstheme="majorHAnsi"/>
          <w:sz w:val="28"/>
          <w:szCs w:val="28"/>
        </w:rPr>
      </w:pPr>
      <w:r w:rsidRPr="00254E5C">
        <w:rPr>
          <w:rFonts w:asciiTheme="majorHAnsi" w:hAnsiTheme="majorHAnsi" w:cstheme="majorHAnsi"/>
          <w:sz w:val="28"/>
          <w:szCs w:val="28"/>
        </w:rPr>
        <w:t xml:space="preserve">I would like to make it clear that </w:t>
      </w:r>
      <w:r w:rsidR="0072649B" w:rsidRPr="00254E5C">
        <w:rPr>
          <w:rFonts w:asciiTheme="majorHAnsi" w:hAnsiTheme="majorHAnsi" w:cstheme="majorHAnsi"/>
          <w:sz w:val="28"/>
          <w:szCs w:val="28"/>
        </w:rPr>
        <w:t>9.25</w:t>
      </w:r>
      <w:r w:rsidRPr="00254E5C">
        <w:rPr>
          <w:rFonts w:asciiTheme="majorHAnsi" w:hAnsiTheme="majorHAnsi" w:cstheme="majorHAnsi"/>
          <w:sz w:val="28"/>
          <w:szCs w:val="28"/>
        </w:rPr>
        <w:t xml:space="preserve">am is not the target start time to school. Students are expected to be on site </w:t>
      </w:r>
      <w:r w:rsidR="0072649B" w:rsidRPr="00254E5C">
        <w:rPr>
          <w:rFonts w:asciiTheme="majorHAnsi" w:hAnsiTheme="majorHAnsi" w:cstheme="majorHAnsi"/>
          <w:sz w:val="28"/>
          <w:szCs w:val="28"/>
        </w:rPr>
        <w:t>between 8.45 and 8.55am</w:t>
      </w:r>
      <w:r w:rsidRPr="00254E5C">
        <w:rPr>
          <w:rFonts w:asciiTheme="majorHAnsi" w:hAnsiTheme="majorHAnsi" w:cstheme="majorHAnsi"/>
          <w:sz w:val="28"/>
          <w:szCs w:val="28"/>
        </w:rPr>
        <w:t>, and these new arrangements will be rigorously enforced to ensure they are consistently applied</w:t>
      </w:r>
      <w:r w:rsidR="0072649B" w:rsidRPr="00254E5C">
        <w:rPr>
          <w:rFonts w:asciiTheme="majorHAnsi" w:hAnsiTheme="majorHAnsi" w:cstheme="majorHAnsi"/>
          <w:sz w:val="28"/>
          <w:szCs w:val="28"/>
        </w:rPr>
        <w:t>.</w:t>
      </w:r>
    </w:p>
    <w:p w14:paraId="48BB6E82" w14:textId="77777777" w:rsidR="00A3614A" w:rsidRPr="00254E5C" w:rsidRDefault="00A3614A" w:rsidP="00A93315">
      <w:pPr>
        <w:rPr>
          <w:rFonts w:ascii="Tahoma" w:hAnsi="Tahoma" w:cs="Tahoma"/>
          <w:sz w:val="28"/>
          <w:szCs w:val="28"/>
        </w:rPr>
      </w:pPr>
    </w:p>
    <w:p w14:paraId="5CC657DC" w14:textId="77777777" w:rsidR="00254E5C" w:rsidRPr="00254E5C" w:rsidRDefault="00254E5C" w:rsidP="00254E5C">
      <w:pPr>
        <w:rPr>
          <w:rFonts w:asciiTheme="majorHAnsi" w:hAnsiTheme="majorHAnsi" w:cstheme="majorHAnsi"/>
          <w:sz w:val="28"/>
          <w:szCs w:val="28"/>
        </w:rPr>
      </w:pPr>
      <w:r w:rsidRPr="00254E5C">
        <w:rPr>
          <w:rFonts w:asciiTheme="majorHAnsi" w:hAnsiTheme="majorHAnsi" w:cstheme="majorHAnsi"/>
          <w:sz w:val="28"/>
          <w:szCs w:val="28"/>
        </w:rPr>
        <w:t xml:space="preserve">We understand that there are days where, due to circumstances out of your control, your child may arrive late to school, but lateness should by no means be a routine occurrence. </w:t>
      </w:r>
    </w:p>
    <w:p w14:paraId="2203CDC5" w14:textId="7CDD9C69" w:rsidR="00254E5C" w:rsidRPr="00254E5C" w:rsidRDefault="00254E5C" w:rsidP="00254E5C">
      <w:pPr>
        <w:rPr>
          <w:rFonts w:asciiTheme="majorHAnsi" w:hAnsiTheme="majorHAnsi" w:cstheme="majorHAnsi"/>
          <w:sz w:val="28"/>
          <w:szCs w:val="28"/>
        </w:rPr>
      </w:pPr>
      <w:r w:rsidRPr="00254E5C">
        <w:rPr>
          <w:rFonts w:asciiTheme="majorHAnsi" w:hAnsiTheme="majorHAnsi" w:cstheme="majorHAnsi"/>
          <w:sz w:val="28"/>
          <w:szCs w:val="28"/>
        </w:rPr>
        <w:t xml:space="preserve"> </w:t>
      </w:r>
    </w:p>
    <w:p w14:paraId="06F9B0B2" w14:textId="40258C88" w:rsidR="00254E5C" w:rsidRPr="00254E5C" w:rsidRDefault="00254E5C" w:rsidP="00254E5C">
      <w:pPr>
        <w:rPr>
          <w:rFonts w:asciiTheme="majorHAnsi" w:hAnsiTheme="majorHAnsi" w:cstheme="majorHAnsi"/>
          <w:sz w:val="28"/>
          <w:szCs w:val="28"/>
        </w:rPr>
      </w:pPr>
      <w:r w:rsidRPr="00254E5C">
        <w:rPr>
          <w:rFonts w:asciiTheme="majorHAnsi" w:hAnsiTheme="majorHAnsi" w:cstheme="majorHAnsi"/>
          <w:sz w:val="28"/>
          <w:szCs w:val="28"/>
        </w:rPr>
        <w:t>Please encourage your child to be responsible for their own learning time by promoting good punctuality.  Practical steps such as ensuring they get to sleep on time the night before and asking them to pack their school bag ready for the next day can help the family get out of the door on time!</w:t>
      </w:r>
    </w:p>
    <w:p w14:paraId="7B8D0FAD" w14:textId="77777777" w:rsidR="00254E5C" w:rsidRPr="00254E5C" w:rsidRDefault="00254E5C" w:rsidP="00254E5C">
      <w:pPr>
        <w:rPr>
          <w:rFonts w:asciiTheme="majorHAnsi" w:hAnsiTheme="majorHAnsi" w:cstheme="majorHAnsi"/>
          <w:sz w:val="28"/>
          <w:szCs w:val="28"/>
        </w:rPr>
      </w:pPr>
    </w:p>
    <w:p w14:paraId="33FC63FF" w14:textId="6B712B0F" w:rsidR="00254E5C" w:rsidRDefault="00254E5C" w:rsidP="00254E5C">
      <w:pPr>
        <w:rPr>
          <w:rFonts w:asciiTheme="majorHAnsi" w:hAnsiTheme="majorHAnsi" w:cstheme="majorHAnsi"/>
          <w:sz w:val="28"/>
          <w:szCs w:val="28"/>
        </w:rPr>
      </w:pPr>
      <w:r w:rsidRPr="00254E5C">
        <w:rPr>
          <w:rFonts w:asciiTheme="majorHAnsi" w:hAnsiTheme="majorHAnsi" w:cstheme="majorHAnsi"/>
          <w:sz w:val="28"/>
          <w:szCs w:val="28"/>
        </w:rPr>
        <w:t>I would like to take this opportunity to thank you in advance for your co-operation in the areas of punctuality and attendance.</w:t>
      </w:r>
    </w:p>
    <w:p w14:paraId="6F8DC147" w14:textId="2C3CB11D" w:rsidR="00254E5C" w:rsidRDefault="00254E5C" w:rsidP="00254E5C">
      <w:pPr>
        <w:rPr>
          <w:rFonts w:asciiTheme="majorHAnsi" w:hAnsiTheme="majorHAnsi" w:cstheme="majorHAnsi"/>
          <w:sz w:val="28"/>
          <w:szCs w:val="28"/>
        </w:rPr>
      </w:pPr>
    </w:p>
    <w:p w14:paraId="2F6363CD" w14:textId="2F1EEC52" w:rsidR="00254E5C" w:rsidRDefault="00254E5C" w:rsidP="00254E5C">
      <w:pPr>
        <w:rPr>
          <w:rFonts w:asciiTheme="majorHAnsi" w:hAnsiTheme="majorHAnsi" w:cstheme="majorHAnsi"/>
          <w:b/>
          <w:sz w:val="28"/>
          <w:szCs w:val="28"/>
        </w:rPr>
      </w:pPr>
      <w:r w:rsidRPr="00A26129">
        <w:rPr>
          <w:rFonts w:asciiTheme="majorHAnsi" w:hAnsiTheme="majorHAnsi" w:cstheme="majorHAnsi"/>
          <w:b/>
          <w:sz w:val="28"/>
          <w:szCs w:val="28"/>
        </w:rPr>
        <w:t>PLEASE NOTE – WE HAVE NOTICED AN INCREASE IN PARENTS DRIVING ONTO SCHOOL SITE</w:t>
      </w:r>
    </w:p>
    <w:p w14:paraId="505CD703" w14:textId="77777777" w:rsidR="00A26129" w:rsidRPr="00A26129" w:rsidRDefault="00A26129" w:rsidP="00254E5C">
      <w:pPr>
        <w:rPr>
          <w:rFonts w:asciiTheme="majorHAnsi" w:hAnsiTheme="majorHAnsi" w:cstheme="majorHAnsi"/>
          <w:b/>
          <w:sz w:val="28"/>
          <w:szCs w:val="28"/>
        </w:rPr>
      </w:pPr>
    </w:p>
    <w:p w14:paraId="54D95021" w14:textId="6E4FEBEF" w:rsidR="00254E5C" w:rsidRPr="00254E5C" w:rsidRDefault="00254E5C" w:rsidP="00254E5C">
      <w:pPr>
        <w:pStyle w:val="ListParagraph"/>
        <w:numPr>
          <w:ilvl w:val="0"/>
          <w:numId w:val="1"/>
        </w:numPr>
        <w:rPr>
          <w:rFonts w:asciiTheme="majorHAnsi" w:hAnsiTheme="majorHAnsi" w:cstheme="majorHAnsi"/>
          <w:sz w:val="28"/>
          <w:szCs w:val="28"/>
        </w:rPr>
      </w:pPr>
      <w:r>
        <w:rPr>
          <w:rFonts w:asciiTheme="majorHAnsi" w:hAnsiTheme="majorHAnsi" w:cstheme="majorHAnsi"/>
          <w:sz w:val="28"/>
          <w:szCs w:val="28"/>
        </w:rPr>
        <w:t xml:space="preserve">Driving on site for parents is not permitted unless with pre-approved permission from the headteacher.  The school gate will now be locked </w:t>
      </w:r>
      <w:r w:rsidR="00A26129">
        <w:rPr>
          <w:rFonts w:asciiTheme="majorHAnsi" w:hAnsiTheme="majorHAnsi" w:cstheme="majorHAnsi"/>
          <w:sz w:val="28"/>
          <w:szCs w:val="28"/>
        </w:rPr>
        <w:t>between the hours of 8.30am and 3.30pm.</w:t>
      </w:r>
    </w:p>
    <w:p w14:paraId="598B5B2D" w14:textId="77777777" w:rsidR="00A3614A" w:rsidRPr="00254E5C" w:rsidRDefault="00A3614A" w:rsidP="00A93315">
      <w:pPr>
        <w:rPr>
          <w:rFonts w:ascii="Tahoma" w:hAnsi="Tahoma" w:cs="Tahoma"/>
          <w:sz w:val="28"/>
          <w:szCs w:val="28"/>
        </w:rPr>
      </w:pPr>
    </w:p>
    <w:p w14:paraId="32E40080" w14:textId="77777777" w:rsidR="00A3614A" w:rsidRPr="00254E5C" w:rsidRDefault="00A3614A" w:rsidP="00A93315">
      <w:pPr>
        <w:rPr>
          <w:rFonts w:ascii="Tahoma" w:hAnsi="Tahoma" w:cs="Tahoma"/>
          <w:sz w:val="28"/>
          <w:szCs w:val="28"/>
        </w:rPr>
      </w:pPr>
    </w:p>
    <w:p w14:paraId="6FF3F801" w14:textId="77777777" w:rsidR="00A3614A" w:rsidRPr="00254E5C" w:rsidRDefault="00A3614A" w:rsidP="00A93315">
      <w:pPr>
        <w:rPr>
          <w:rFonts w:ascii="Tahoma" w:hAnsi="Tahoma" w:cs="Tahoma"/>
          <w:sz w:val="28"/>
          <w:szCs w:val="28"/>
        </w:rPr>
      </w:pPr>
    </w:p>
    <w:p w14:paraId="7D7E1F78" w14:textId="77777777" w:rsidR="00A3614A" w:rsidRDefault="00A3614A" w:rsidP="00A93315">
      <w:pPr>
        <w:rPr>
          <w:rFonts w:ascii="Tahoma" w:hAnsi="Tahoma" w:cs="Tahoma"/>
          <w:sz w:val="22"/>
          <w:szCs w:val="22"/>
        </w:rPr>
      </w:pPr>
    </w:p>
    <w:p w14:paraId="6A8A2804" w14:textId="77777777" w:rsidR="00A3614A" w:rsidRDefault="00A3614A" w:rsidP="00A93315">
      <w:pPr>
        <w:rPr>
          <w:rFonts w:ascii="Tahoma" w:hAnsi="Tahoma" w:cs="Tahoma"/>
          <w:sz w:val="22"/>
          <w:szCs w:val="22"/>
        </w:rPr>
      </w:pPr>
    </w:p>
    <w:p w14:paraId="512E112C" w14:textId="77777777" w:rsidR="00A3614A" w:rsidRDefault="00A3614A" w:rsidP="00A93315">
      <w:pPr>
        <w:rPr>
          <w:rFonts w:ascii="Tahoma" w:hAnsi="Tahoma" w:cs="Tahoma"/>
          <w:sz w:val="22"/>
          <w:szCs w:val="22"/>
        </w:rPr>
      </w:pPr>
    </w:p>
    <w:p w14:paraId="6F559827" w14:textId="77777777" w:rsidR="00A3614A" w:rsidRDefault="00A3614A" w:rsidP="00A93315">
      <w:pPr>
        <w:rPr>
          <w:rFonts w:ascii="Tahoma" w:hAnsi="Tahoma" w:cs="Tahoma"/>
          <w:sz w:val="22"/>
          <w:szCs w:val="22"/>
        </w:rPr>
      </w:pPr>
    </w:p>
    <w:p w14:paraId="41BB01D6" w14:textId="77777777" w:rsidR="00A3614A" w:rsidRDefault="00A3614A" w:rsidP="00A93315">
      <w:pPr>
        <w:rPr>
          <w:rFonts w:ascii="Tahoma" w:hAnsi="Tahoma" w:cs="Tahoma"/>
          <w:sz w:val="22"/>
          <w:szCs w:val="22"/>
        </w:rPr>
      </w:pPr>
    </w:p>
    <w:p w14:paraId="3E423759" w14:textId="77777777" w:rsidR="00A3614A" w:rsidRDefault="00A3614A" w:rsidP="00A93315">
      <w:pPr>
        <w:rPr>
          <w:rFonts w:ascii="Tahoma" w:hAnsi="Tahoma" w:cs="Tahoma"/>
          <w:sz w:val="22"/>
          <w:szCs w:val="22"/>
        </w:rPr>
      </w:pPr>
    </w:p>
    <w:p w14:paraId="48E2BDD8" w14:textId="54D6F05D" w:rsidR="00A3614A" w:rsidRPr="00667696" w:rsidRDefault="00A3614A" w:rsidP="00667696">
      <w:pPr>
        <w:rPr>
          <w:rFonts w:ascii="Tahoma" w:hAnsi="Tahoma" w:cs="Tahoma"/>
          <w:sz w:val="22"/>
          <w:szCs w:val="22"/>
        </w:rPr>
      </w:pPr>
      <w:bookmarkStart w:id="0" w:name="_GoBack"/>
      <w:bookmarkEnd w:id="0"/>
    </w:p>
    <w:sectPr w:rsidR="00A3614A" w:rsidRPr="00667696" w:rsidSect="00F719AD">
      <w:headerReference w:type="default" r:id="rId11"/>
      <w:headerReference w:type="first" r:id="rId12"/>
      <w:type w:val="continuous"/>
      <w:pgSz w:w="11900" w:h="16840"/>
      <w:pgMar w:top="1134" w:right="1134" w:bottom="1134" w:left="1134" w:header="0"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B3061" w14:textId="77777777" w:rsidR="00B87C58" w:rsidRDefault="00B87C58" w:rsidP="00A93315">
      <w:r>
        <w:separator/>
      </w:r>
    </w:p>
  </w:endnote>
  <w:endnote w:type="continuationSeparator" w:id="0">
    <w:p w14:paraId="505518A4" w14:textId="77777777" w:rsidR="00B87C58" w:rsidRDefault="00B87C58" w:rsidP="00A9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111EC" w14:textId="77777777" w:rsidR="00B87C58" w:rsidRDefault="00B87C58" w:rsidP="00A93315">
      <w:r>
        <w:separator/>
      </w:r>
    </w:p>
  </w:footnote>
  <w:footnote w:type="continuationSeparator" w:id="0">
    <w:p w14:paraId="5D5706DE" w14:textId="77777777" w:rsidR="00B87C58" w:rsidRDefault="00B87C58" w:rsidP="00A93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C4008" w14:textId="77777777" w:rsidR="00B4113B" w:rsidRDefault="00FA4714">
    <w:pPr>
      <w:pStyle w:val="Header"/>
    </w:pPr>
    <w:r>
      <w:rPr>
        <w:noProof/>
        <w:lang w:eastAsia="en-GB"/>
      </w:rPr>
      <w:drawing>
        <wp:anchor distT="0" distB="0" distL="114300" distR="114300" simplePos="0" relativeHeight="251658240" behindDoc="1" locked="0" layoutInCell="1" allowOverlap="1" wp14:anchorId="5D81AF6B" wp14:editId="2400C0CF">
          <wp:simplePos x="0" y="0"/>
          <wp:positionH relativeFrom="column">
            <wp:posOffset>-720090</wp:posOffset>
          </wp:positionH>
          <wp:positionV relativeFrom="paragraph">
            <wp:posOffset>-12700</wp:posOffset>
          </wp:positionV>
          <wp:extent cx="7556967" cy="10681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stretch>
                    <a:fillRect/>
                  </a:stretch>
                </pic:blipFill>
                <pic:spPr bwMode="auto">
                  <a:xfrm>
                    <a:off x="0" y="0"/>
                    <a:ext cx="7556967" cy="1068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13A18" w14:textId="77777777" w:rsidR="00B4113B" w:rsidRDefault="00B4113B">
    <w:pPr>
      <w:pStyle w:val="Header"/>
    </w:pPr>
  </w:p>
  <w:p w14:paraId="5B7E4D42" w14:textId="77777777" w:rsidR="00B4113B" w:rsidRDefault="00B4113B">
    <w:pPr>
      <w:pStyle w:val="Header"/>
    </w:pPr>
  </w:p>
  <w:p w14:paraId="1766D311" w14:textId="77777777" w:rsidR="00B4113B" w:rsidRDefault="00B41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B20F6" w14:textId="77777777" w:rsidR="00655F6F" w:rsidRDefault="00655F6F">
    <w:pPr>
      <w:pStyle w:val="Header"/>
    </w:pPr>
    <w:r>
      <w:rPr>
        <w:noProof/>
        <w:lang w:eastAsia="en-GB"/>
      </w:rPr>
      <w:drawing>
        <wp:anchor distT="0" distB="0" distL="114300" distR="114300" simplePos="0" relativeHeight="251660288" behindDoc="1" locked="0" layoutInCell="1" allowOverlap="1" wp14:anchorId="795CCB98" wp14:editId="4D3BE73D">
          <wp:simplePos x="0" y="0"/>
          <wp:positionH relativeFrom="column">
            <wp:posOffset>-689610</wp:posOffset>
          </wp:positionH>
          <wp:positionV relativeFrom="paragraph">
            <wp:posOffset>10160</wp:posOffset>
          </wp:positionV>
          <wp:extent cx="7542255" cy="106605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stretch>
                    <a:fillRect/>
                  </a:stretch>
                </pic:blipFill>
                <pic:spPr bwMode="auto">
                  <a:xfrm>
                    <a:off x="0" y="0"/>
                    <a:ext cx="7542255" cy="10660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061D8"/>
    <w:multiLevelType w:val="hybridMultilevel"/>
    <w:tmpl w:val="0458F058"/>
    <w:lvl w:ilvl="0" w:tplc="F2265E5A">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714"/>
    <w:rsid w:val="000A38D1"/>
    <w:rsid w:val="000E7FC4"/>
    <w:rsid w:val="00180DA5"/>
    <w:rsid w:val="00254E5C"/>
    <w:rsid w:val="00260246"/>
    <w:rsid w:val="002A64A7"/>
    <w:rsid w:val="002C5FEB"/>
    <w:rsid w:val="003A6253"/>
    <w:rsid w:val="003B320C"/>
    <w:rsid w:val="003E6802"/>
    <w:rsid w:val="003F691F"/>
    <w:rsid w:val="004854F4"/>
    <w:rsid w:val="004A0011"/>
    <w:rsid w:val="005305C3"/>
    <w:rsid w:val="005E0ABA"/>
    <w:rsid w:val="006110DC"/>
    <w:rsid w:val="00616669"/>
    <w:rsid w:val="006428DF"/>
    <w:rsid w:val="00655F6F"/>
    <w:rsid w:val="006617AF"/>
    <w:rsid w:val="00667696"/>
    <w:rsid w:val="0069457E"/>
    <w:rsid w:val="006B4DAC"/>
    <w:rsid w:val="006E7D89"/>
    <w:rsid w:val="0072649B"/>
    <w:rsid w:val="009522D4"/>
    <w:rsid w:val="009527BB"/>
    <w:rsid w:val="009623D6"/>
    <w:rsid w:val="009A72CD"/>
    <w:rsid w:val="009F079C"/>
    <w:rsid w:val="00A26129"/>
    <w:rsid w:val="00A3614A"/>
    <w:rsid w:val="00A93315"/>
    <w:rsid w:val="00B4113B"/>
    <w:rsid w:val="00B43FB9"/>
    <w:rsid w:val="00B87C58"/>
    <w:rsid w:val="00BC55BB"/>
    <w:rsid w:val="00BD4B8A"/>
    <w:rsid w:val="00C169FB"/>
    <w:rsid w:val="00C40DD2"/>
    <w:rsid w:val="00C90047"/>
    <w:rsid w:val="00D31C50"/>
    <w:rsid w:val="00EF4980"/>
    <w:rsid w:val="00F719AD"/>
    <w:rsid w:val="00FA4714"/>
    <w:rsid w:val="00FD13F2"/>
    <w:rsid w:val="00FE39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8C51DF"/>
  <w14:defaultImageDpi w14:val="300"/>
  <w15:docId w15:val="{DE1DE8E1-BE05-4D11-8D82-B6E47BD8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315"/>
    <w:pPr>
      <w:tabs>
        <w:tab w:val="center" w:pos="4320"/>
        <w:tab w:val="right" w:pos="8640"/>
      </w:tabs>
    </w:pPr>
  </w:style>
  <w:style w:type="character" w:customStyle="1" w:styleId="HeaderChar">
    <w:name w:val="Header Char"/>
    <w:basedOn w:val="DefaultParagraphFont"/>
    <w:link w:val="Header"/>
    <w:uiPriority w:val="99"/>
    <w:rsid w:val="00A93315"/>
  </w:style>
  <w:style w:type="paragraph" w:styleId="Footer">
    <w:name w:val="footer"/>
    <w:basedOn w:val="Normal"/>
    <w:link w:val="FooterChar"/>
    <w:uiPriority w:val="99"/>
    <w:unhideWhenUsed/>
    <w:rsid w:val="00A93315"/>
    <w:pPr>
      <w:tabs>
        <w:tab w:val="center" w:pos="4320"/>
        <w:tab w:val="right" w:pos="8640"/>
      </w:tabs>
    </w:pPr>
  </w:style>
  <w:style w:type="character" w:customStyle="1" w:styleId="FooterChar">
    <w:name w:val="Footer Char"/>
    <w:basedOn w:val="DefaultParagraphFont"/>
    <w:link w:val="Footer"/>
    <w:uiPriority w:val="99"/>
    <w:rsid w:val="00A93315"/>
  </w:style>
  <w:style w:type="paragraph" w:styleId="BalloonText">
    <w:name w:val="Balloon Text"/>
    <w:basedOn w:val="Normal"/>
    <w:link w:val="BalloonTextChar"/>
    <w:uiPriority w:val="99"/>
    <w:semiHidden/>
    <w:unhideWhenUsed/>
    <w:rsid w:val="00A93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315"/>
    <w:rPr>
      <w:rFonts w:ascii="Lucida Grande" w:hAnsi="Lucida Grande" w:cs="Lucida Grande"/>
      <w:sz w:val="18"/>
      <w:szCs w:val="18"/>
    </w:rPr>
  </w:style>
  <w:style w:type="paragraph" w:styleId="ListParagraph">
    <w:name w:val="List Paragraph"/>
    <w:basedOn w:val="Normal"/>
    <w:uiPriority w:val="34"/>
    <w:qFormat/>
    <w:rsid w:val="00254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N:\work\Ruth%202016\letterheads\2016-2017\templates\TSLA%20letterheadOct16co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30996D0133342A769CDAD43366763" ma:contentTypeVersion="15" ma:contentTypeDescription="Create a new document." ma:contentTypeScope="" ma:versionID="9345ac1e47a6310bff039ef47f811ca5">
  <xsd:schema xmlns:xsd="http://www.w3.org/2001/XMLSchema" xmlns:xs="http://www.w3.org/2001/XMLSchema" xmlns:p="http://schemas.microsoft.com/office/2006/metadata/properties" xmlns:ns3="e5e25366-b6e0-42c0-9ad0-a6a21bc9f480" xmlns:ns4="92ae4763-8ab2-4cc5-8506-8c8979ef7b6a" targetNamespace="http://schemas.microsoft.com/office/2006/metadata/properties" ma:root="true" ma:fieldsID="971ddcafa81abd5389e4579d4acb2026" ns3:_="" ns4:_="">
    <xsd:import namespace="e5e25366-b6e0-42c0-9ad0-a6a21bc9f480"/>
    <xsd:import namespace="92ae4763-8ab2-4cc5-8506-8c8979ef7b6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25366-b6e0-42c0-9ad0-a6a21bc9f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e4763-8ab2-4cc5-8506-8c8979ef7b6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5e25366-b6e0-42c0-9ad0-a6a21bc9f4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5D3B-B810-4D01-ADAE-FDF983FC3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25366-b6e0-42c0-9ad0-a6a21bc9f480"/>
    <ds:schemaRef ds:uri="92ae4763-8ab2-4cc5-8506-8c8979ef7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6DB31-0831-4D06-A3A3-3A9D801CFC73}">
  <ds:schemaRefs>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92ae4763-8ab2-4cc5-8506-8c8979ef7b6a"/>
    <ds:schemaRef ds:uri="e5e25366-b6e0-42c0-9ad0-a6a21bc9f480"/>
  </ds:schemaRefs>
</ds:datastoreItem>
</file>

<file path=customXml/itemProps3.xml><?xml version="1.0" encoding="utf-8"?>
<ds:datastoreItem xmlns:ds="http://schemas.openxmlformats.org/officeDocument/2006/customXml" ds:itemID="{2476BA4F-EBD4-4DB0-AED6-A179D8D80043}">
  <ds:schemaRefs>
    <ds:schemaRef ds:uri="http://schemas.microsoft.com/sharepoint/v3/contenttype/forms"/>
  </ds:schemaRefs>
</ds:datastoreItem>
</file>

<file path=customXml/itemProps4.xml><?xml version="1.0" encoding="utf-8"?>
<ds:datastoreItem xmlns:ds="http://schemas.openxmlformats.org/officeDocument/2006/customXml" ds:itemID="{E961679C-0DAE-481C-A737-2770D33D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TSLA letterheadOct16conttemplate</Template>
  <TotalTime>8</TotalTime>
  <Pages>2</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HAT</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Butcher</dc:creator>
  <cp:lastModifiedBy>Chloe Dell</cp:lastModifiedBy>
  <cp:revision>3</cp:revision>
  <dcterms:created xsi:type="dcterms:W3CDTF">2025-09-11T13:12:00Z</dcterms:created>
  <dcterms:modified xsi:type="dcterms:W3CDTF">2025-09-11T13:43:00Z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0x010100E6630996D0133342A769CDAD43366763</vt:lpwstr>
  </property>
</Properties>
</file>