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CABFC" w14:textId="77777777" w:rsidR="000E7FC4" w:rsidRDefault="000E7FC4" w:rsidP="00A93315">
      <w:pPr>
        <w:rPr>
          <w:rFonts w:ascii="Tahoma" w:hAnsi="Tahoma" w:cs="Tahoma"/>
          <w:sz w:val="22"/>
          <w:szCs w:val="22"/>
        </w:rPr>
      </w:pPr>
    </w:p>
    <w:p w14:paraId="11D6E2C8" w14:textId="77777777" w:rsidR="00A3614A" w:rsidRDefault="00A3614A" w:rsidP="00A93315">
      <w:pPr>
        <w:rPr>
          <w:rFonts w:ascii="Tahoma" w:hAnsi="Tahoma" w:cs="Tahoma"/>
          <w:sz w:val="22"/>
          <w:szCs w:val="22"/>
        </w:rPr>
      </w:pPr>
    </w:p>
    <w:p w14:paraId="7BC6D0D8" w14:textId="77777777" w:rsidR="00A3614A" w:rsidRDefault="00A3614A" w:rsidP="00A93315">
      <w:pPr>
        <w:rPr>
          <w:rFonts w:ascii="Tahoma" w:hAnsi="Tahoma" w:cs="Tahoma"/>
          <w:sz w:val="22"/>
          <w:szCs w:val="22"/>
        </w:rPr>
      </w:pPr>
    </w:p>
    <w:p w14:paraId="1546E588" w14:textId="77777777" w:rsidR="00A3614A" w:rsidRDefault="00A3614A" w:rsidP="00A93315">
      <w:pPr>
        <w:rPr>
          <w:rFonts w:ascii="Tahoma" w:hAnsi="Tahoma" w:cs="Tahoma"/>
          <w:sz w:val="22"/>
          <w:szCs w:val="22"/>
        </w:rPr>
      </w:pPr>
    </w:p>
    <w:p w14:paraId="5BE05E02" w14:textId="77777777" w:rsidR="00A3614A" w:rsidRDefault="00A3614A" w:rsidP="00A93315">
      <w:pPr>
        <w:rPr>
          <w:rFonts w:ascii="Tahoma" w:hAnsi="Tahoma" w:cs="Tahoma"/>
          <w:sz w:val="22"/>
          <w:szCs w:val="22"/>
        </w:rPr>
      </w:pPr>
    </w:p>
    <w:p w14:paraId="6A599E5F" w14:textId="77777777" w:rsidR="0041122D" w:rsidRDefault="0041122D" w:rsidP="0041122D"/>
    <w:p w14:paraId="0B11F6FE" w14:textId="77777777" w:rsidR="0041122D" w:rsidRDefault="0041122D" w:rsidP="0041122D"/>
    <w:p w14:paraId="03643301" w14:textId="77777777" w:rsidR="0041122D" w:rsidRDefault="0041122D" w:rsidP="0041122D"/>
    <w:p w14:paraId="06445696" w14:textId="77777777" w:rsidR="0041122D" w:rsidRDefault="0041122D" w:rsidP="0041122D"/>
    <w:p w14:paraId="36A213BA" w14:textId="77777777" w:rsidR="0041122D" w:rsidRDefault="0041122D" w:rsidP="0041122D"/>
    <w:p w14:paraId="3D0AA04F" w14:textId="77777777" w:rsidR="0041122D" w:rsidRDefault="0041122D" w:rsidP="0041122D"/>
    <w:p w14:paraId="44B3AFA9" w14:textId="77777777" w:rsidR="0041122D" w:rsidRDefault="0041122D" w:rsidP="0041122D"/>
    <w:p w14:paraId="4A2C2F06" w14:textId="77777777" w:rsidR="0041122D" w:rsidRDefault="0041122D" w:rsidP="0041122D"/>
    <w:p w14:paraId="67156B4C" w14:textId="388163AD" w:rsidR="0041122D" w:rsidRDefault="005861A4" w:rsidP="0041122D">
      <w:r>
        <w:t>Dear Parents</w:t>
      </w:r>
    </w:p>
    <w:p w14:paraId="20F83762" w14:textId="77777777" w:rsidR="0041122D" w:rsidRPr="0041122D" w:rsidRDefault="0041122D" w:rsidP="0041122D">
      <w:pPr>
        <w:rPr>
          <w:rFonts w:asciiTheme="majorHAnsi" w:hAnsiTheme="majorHAnsi" w:cstheme="majorHAnsi"/>
        </w:rPr>
      </w:pPr>
    </w:p>
    <w:p w14:paraId="2900EB22" w14:textId="3BC21DA6" w:rsidR="0041122D" w:rsidRPr="0041122D" w:rsidRDefault="0041122D" w:rsidP="0041122D">
      <w:pPr>
        <w:rPr>
          <w:rFonts w:asciiTheme="majorHAnsi" w:hAnsiTheme="majorHAnsi" w:cstheme="majorHAnsi"/>
          <w:b/>
          <w:u w:val="single"/>
        </w:rPr>
      </w:pPr>
      <w:r w:rsidRPr="0041122D">
        <w:rPr>
          <w:rFonts w:asciiTheme="majorHAnsi" w:hAnsiTheme="majorHAnsi" w:cstheme="majorHAnsi"/>
          <w:b/>
          <w:u w:val="single"/>
        </w:rPr>
        <w:t xml:space="preserve">School absences in Early Years </w:t>
      </w:r>
    </w:p>
    <w:p w14:paraId="4CD9AC33" w14:textId="47AFFEC7" w:rsidR="0041122D" w:rsidRPr="0041122D" w:rsidRDefault="0041122D" w:rsidP="0041122D">
      <w:pPr>
        <w:rPr>
          <w:rFonts w:asciiTheme="majorHAnsi" w:hAnsiTheme="majorHAnsi" w:cstheme="majorHAnsi"/>
        </w:rPr>
      </w:pPr>
    </w:p>
    <w:p w14:paraId="45CDE53F" w14:textId="77777777" w:rsidR="0041122D" w:rsidRPr="0041122D" w:rsidRDefault="0041122D" w:rsidP="0041122D">
      <w:pPr>
        <w:rPr>
          <w:rFonts w:asciiTheme="majorHAnsi" w:hAnsiTheme="majorHAnsi" w:cstheme="majorHAnsi"/>
        </w:rPr>
      </w:pPr>
    </w:p>
    <w:p w14:paraId="4239486C" w14:textId="7C71DB8A" w:rsidR="0041122D" w:rsidRPr="0041122D" w:rsidRDefault="0041122D" w:rsidP="0041122D">
      <w:pPr>
        <w:rPr>
          <w:rFonts w:asciiTheme="majorHAnsi" w:hAnsiTheme="majorHAnsi" w:cstheme="majorHAnsi"/>
        </w:rPr>
      </w:pPr>
      <w:r w:rsidRPr="0041122D">
        <w:rPr>
          <w:rFonts w:asciiTheme="majorHAnsi" w:hAnsiTheme="majorHAnsi" w:cstheme="majorHAnsi"/>
        </w:rPr>
        <w:t>We have noticed a significant drop in attendance in our Early Years classes.  Whilst we appreciate that many of the children in these classes are not of statutory school age we do have the same expectation of all pupils enrolled at Silverdale Primary Academy in terms of attendance.</w:t>
      </w:r>
    </w:p>
    <w:p w14:paraId="4788FB40" w14:textId="77777777" w:rsidR="0041122D" w:rsidRPr="0041122D" w:rsidRDefault="0041122D" w:rsidP="0041122D">
      <w:pPr>
        <w:rPr>
          <w:rFonts w:asciiTheme="majorHAnsi" w:hAnsiTheme="majorHAnsi" w:cstheme="majorHAnsi"/>
        </w:rPr>
      </w:pPr>
    </w:p>
    <w:p w14:paraId="11392A83" w14:textId="6D71686A" w:rsidR="0041122D" w:rsidRPr="0041122D" w:rsidRDefault="0041122D" w:rsidP="0041122D">
      <w:pPr>
        <w:rPr>
          <w:rFonts w:asciiTheme="majorHAnsi" w:hAnsiTheme="majorHAnsi" w:cstheme="majorHAnsi"/>
        </w:rPr>
      </w:pPr>
      <w:r w:rsidRPr="0041122D">
        <w:rPr>
          <w:rFonts w:asciiTheme="majorHAnsi" w:hAnsiTheme="majorHAnsi" w:cstheme="majorHAnsi"/>
        </w:rPr>
        <w:t>Regular attendance is an important factor in a child’s academic success. When pupils are frequently absent, it is difficult for them to keep up with their school work and this could affect their life chances. For this reason, we take school attendance very seriously.</w:t>
      </w:r>
    </w:p>
    <w:p w14:paraId="32BFA517" w14:textId="77777777" w:rsidR="0041122D" w:rsidRPr="0041122D" w:rsidRDefault="0041122D" w:rsidP="0041122D">
      <w:pPr>
        <w:rPr>
          <w:rFonts w:asciiTheme="majorHAnsi" w:hAnsiTheme="majorHAnsi" w:cstheme="majorHAnsi"/>
        </w:rPr>
      </w:pPr>
    </w:p>
    <w:p w14:paraId="5920A886" w14:textId="55F04219" w:rsidR="0041122D" w:rsidRPr="0041122D" w:rsidRDefault="0041122D" w:rsidP="0041122D">
      <w:pPr>
        <w:rPr>
          <w:rFonts w:asciiTheme="majorHAnsi" w:hAnsiTheme="majorHAnsi" w:cstheme="majorHAnsi"/>
        </w:rPr>
      </w:pPr>
      <w:r w:rsidRPr="0041122D">
        <w:rPr>
          <w:rFonts w:asciiTheme="majorHAnsi" w:hAnsiTheme="majorHAnsi" w:cstheme="majorHAnsi"/>
        </w:rPr>
        <w:t>If your child is going to be absent from school, it is important that you contact the school on the first day of the absence to inform us of the reasons. If this continues for more than one day, you should contact the school on a daily basis to keep us updated.</w:t>
      </w:r>
    </w:p>
    <w:p w14:paraId="7D248E59" w14:textId="77777777" w:rsidR="0041122D" w:rsidRPr="0041122D" w:rsidRDefault="0041122D" w:rsidP="0041122D">
      <w:pPr>
        <w:rPr>
          <w:rFonts w:asciiTheme="majorHAnsi" w:hAnsiTheme="majorHAnsi" w:cstheme="majorHAnsi"/>
        </w:rPr>
      </w:pPr>
    </w:p>
    <w:p w14:paraId="54EDFAB7" w14:textId="37002FA0" w:rsidR="0041122D" w:rsidRPr="0041122D" w:rsidRDefault="0041122D" w:rsidP="0041122D">
      <w:pPr>
        <w:rPr>
          <w:rFonts w:asciiTheme="majorHAnsi" w:hAnsiTheme="majorHAnsi" w:cstheme="majorHAnsi"/>
        </w:rPr>
      </w:pPr>
      <w:r w:rsidRPr="0041122D">
        <w:rPr>
          <w:rFonts w:asciiTheme="majorHAnsi" w:hAnsiTheme="majorHAnsi" w:cstheme="majorHAnsi"/>
        </w:rPr>
        <w:t>We are keen to work with all parents to address any barriers to their child’s attendance. If you require any advice or support on this matter, please get in touch with the school to discuss this and we will do our best to help.</w:t>
      </w:r>
    </w:p>
    <w:p w14:paraId="1D2FD595" w14:textId="4F218168" w:rsidR="0041122D" w:rsidRPr="0041122D" w:rsidRDefault="0041122D" w:rsidP="0041122D">
      <w:pPr>
        <w:rPr>
          <w:rFonts w:asciiTheme="majorHAnsi" w:hAnsiTheme="majorHAnsi" w:cstheme="majorHAnsi"/>
        </w:rPr>
      </w:pPr>
    </w:p>
    <w:p w14:paraId="536E492C" w14:textId="6348ED3F" w:rsidR="0041122D" w:rsidRPr="0041122D" w:rsidRDefault="0041122D" w:rsidP="0041122D">
      <w:pPr>
        <w:rPr>
          <w:rFonts w:asciiTheme="majorHAnsi" w:hAnsiTheme="majorHAnsi" w:cstheme="majorHAnsi"/>
        </w:rPr>
      </w:pPr>
      <w:r w:rsidRPr="0041122D">
        <w:rPr>
          <w:rFonts w:asciiTheme="majorHAnsi" w:hAnsiTheme="majorHAnsi" w:cstheme="majorHAnsi"/>
        </w:rPr>
        <w:t xml:space="preserve">Most of our children do regularly attend school and we would like to thank all parents for their continued support with attendance.  We regularly </w:t>
      </w:r>
      <w:r w:rsidR="005861A4">
        <w:rPr>
          <w:rFonts w:asciiTheme="majorHAnsi" w:hAnsiTheme="majorHAnsi" w:cstheme="majorHAnsi"/>
        </w:rPr>
        <w:t>reward</w:t>
      </w:r>
      <w:r w:rsidRPr="0041122D">
        <w:rPr>
          <w:rFonts w:asciiTheme="majorHAnsi" w:hAnsiTheme="majorHAnsi" w:cstheme="majorHAnsi"/>
        </w:rPr>
        <w:t xml:space="preserve"> children with good attendance</w:t>
      </w:r>
      <w:r>
        <w:rPr>
          <w:rFonts w:asciiTheme="majorHAnsi" w:hAnsiTheme="majorHAnsi" w:cstheme="majorHAnsi"/>
        </w:rPr>
        <w:t xml:space="preserve"> in school.  </w:t>
      </w:r>
      <w:r w:rsidR="005861A4">
        <w:rPr>
          <w:rFonts w:asciiTheme="majorHAnsi" w:hAnsiTheme="majorHAnsi" w:cstheme="majorHAnsi"/>
        </w:rPr>
        <w:t>However,</w:t>
      </w:r>
      <w:r>
        <w:rPr>
          <w:rFonts w:asciiTheme="majorHAnsi" w:hAnsiTheme="majorHAnsi" w:cstheme="majorHAnsi"/>
        </w:rPr>
        <w:t xml:space="preserve"> if there are </w:t>
      </w:r>
      <w:r w:rsidRPr="0041122D">
        <w:rPr>
          <w:rFonts w:asciiTheme="majorHAnsi" w:hAnsiTheme="majorHAnsi" w:cstheme="majorHAnsi"/>
        </w:rPr>
        <w:t>any parents</w:t>
      </w:r>
      <w:r w:rsidR="005861A4">
        <w:rPr>
          <w:rFonts w:asciiTheme="majorHAnsi" w:hAnsiTheme="majorHAnsi" w:cstheme="majorHAnsi"/>
        </w:rPr>
        <w:t xml:space="preserve"> who</w:t>
      </w:r>
      <w:r w:rsidRPr="0041122D">
        <w:rPr>
          <w:rFonts w:asciiTheme="majorHAnsi" w:hAnsiTheme="majorHAnsi" w:cstheme="majorHAnsi"/>
        </w:rPr>
        <w:t xml:space="preserve"> would like to make suggestions in relation to attendance please use the suggestion box in reception.</w:t>
      </w:r>
    </w:p>
    <w:p w14:paraId="4EB051D5" w14:textId="5D403C68" w:rsidR="0041122D" w:rsidRPr="0041122D" w:rsidRDefault="0041122D" w:rsidP="0041122D">
      <w:pPr>
        <w:rPr>
          <w:rFonts w:asciiTheme="majorHAnsi" w:hAnsiTheme="majorHAnsi" w:cstheme="majorHAnsi"/>
        </w:rPr>
      </w:pPr>
      <w:bookmarkStart w:id="0" w:name="_GoBack"/>
      <w:bookmarkEnd w:id="0"/>
    </w:p>
    <w:p w14:paraId="045A59E5" w14:textId="77777777" w:rsidR="0041122D" w:rsidRPr="0041122D" w:rsidRDefault="0041122D" w:rsidP="0041122D">
      <w:pPr>
        <w:rPr>
          <w:rFonts w:asciiTheme="majorHAnsi" w:hAnsiTheme="majorHAnsi" w:cstheme="majorHAnsi"/>
        </w:rPr>
      </w:pPr>
    </w:p>
    <w:p w14:paraId="48B816BF" w14:textId="77777777" w:rsidR="0041122D" w:rsidRPr="0041122D" w:rsidRDefault="0041122D" w:rsidP="0041122D">
      <w:pPr>
        <w:rPr>
          <w:rFonts w:asciiTheme="majorHAnsi" w:hAnsiTheme="majorHAnsi" w:cstheme="majorHAnsi"/>
        </w:rPr>
      </w:pPr>
      <w:r w:rsidRPr="0041122D">
        <w:rPr>
          <w:rFonts w:asciiTheme="majorHAnsi" w:hAnsiTheme="majorHAnsi" w:cstheme="majorHAnsi"/>
        </w:rPr>
        <w:t>Yours sincerely,</w:t>
      </w:r>
    </w:p>
    <w:p w14:paraId="594D762D" w14:textId="77777777" w:rsidR="0041122D" w:rsidRDefault="0041122D" w:rsidP="0041122D"/>
    <w:p w14:paraId="49835721" w14:textId="77777777" w:rsidR="00A3614A" w:rsidRDefault="00A3614A" w:rsidP="00A93315">
      <w:pPr>
        <w:rPr>
          <w:rFonts w:ascii="Tahoma" w:hAnsi="Tahoma" w:cs="Tahoma"/>
          <w:sz w:val="22"/>
          <w:szCs w:val="22"/>
        </w:rPr>
      </w:pPr>
    </w:p>
    <w:p w14:paraId="48E2BDD8" w14:textId="4C0BB0C7" w:rsidR="00A3614A" w:rsidRPr="0041122D" w:rsidRDefault="0041122D" w:rsidP="00667696">
      <w:pPr>
        <w:rPr>
          <w:rFonts w:asciiTheme="majorHAnsi" w:hAnsiTheme="majorHAnsi" w:cstheme="majorHAnsi"/>
        </w:rPr>
      </w:pPr>
      <w:r w:rsidRPr="0041122D">
        <w:rPr>
          <w:rFonts w:asciiTheme="majorHAnsi" w:hAnsiTheme="majorHAnsi" w:cstheme="majorHAnsi"/>
        </w:rPr>
        <w:t xml:space="preserve">Mr J Morris </w:t>
      </w:r>
    </w:p>
    <w:p w14:paraId="778990D1" w14:textId="436B6D6E" w:rsidR="0041122D" w:rsidRPr="0041122D" w:rsidRDefault="0041122D" w:rsidP="00667696">
      <w:pPr>
        <w:rPr>
          <w:rFonts w:asciiTheme="majorHAnsi" w:hAnsiTheme="majorHAnsi" w:cstheme="majorHAnsi"/>
        </w:rPr>
      </w:pPr>
      <w:r w:rsidRPr="0041122D">
        <w:rPr>
          <w:rFonts w:asciiTheme="majorHAnsi" w:hAnsiTheme="majorHAnsi" w:cstheme="majorHAnsi"/>
        </w:rPr>
        <w:t>Princip</w:t>
      </w:r>
      <w:r>
        <w:rPr>
          <w:rFonts w:asciiTheme="majorHAnsi" w:hAnsiTheme="majorHAnsi" w:cstheme="majorHAnsi"/>
        </w:rPr>
        <w:t>al</w:t>
      </w:r>
    </w:p>
    <w:sectPr w:rsidR="0041122D" w:rsidRPr="0041122D" w:rsidSect="00F719AD">
      <w:headerReference w:type="default" r:id="rId10"/>
      <w:headerReference w:type="first" r:id="rId11"/>
      <w:type w:val="continuous"/>
      <w:pgSz w:w="11900" w:h="16840"/>
      <w:pgMar w:top="1134" w:right="1134" w:bottom="1134" w:left="1134" w:header="0" w:footer="1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B3061" w14:textId="77777777" w:rsidR="00B87C58" w:rsidRDefault="00B87C58" w:rsidP="00A93315">
      <w:r>
        <w:separator/>
      </w:r>
    </w:p>
  </w:endnote>
  <w:endnote w:type="continuationSeparator" w:id="0">
    <w:p w14:paraId="505518A4" w14:textId="77777777" w:rsidR="00B87C58" w:rsidRDefault="00B87C58" w:rsidP="00A93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111EC" w14:textId="77777777" w:rsidR="00B87C58" w:rsidRDefault="00B87C58" w:rsidP="00A93315">
      <w:r>
        <w:separator/>
      </w:r>
    </w:p>
  </w:footnote>
  <w:footnote w:type="continuationSeparator" w:id="0">
    <w:p w14:paraId="5D5706DE" w14:textId="77777777" w:rsidR="00B87C58" w:rsidRDefault="00B87C58" w:rsidP="00A93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C4008" w14:textId="77777777" w:rsidR="00B4113B" w:rsidRDefault="00FA4714">
    <w:pPr>
      <w:pStyle w:val="Header"/>
    </w:pPr>
    <w:r>
      <w:rPr>
        <w:noProof/>
        <w:lang w:eastAsia="en-GB"/>
      </w:rPr>
      <w:drawing>
        <wp:anchor distT="0" distB="0" distL="114300" distR="114300" simplePos="0" relativeHeight="251658240" behindDoc="1" locked="0" layoutInCell="1" allowOverlap="1" wp14:anchorId="5D81AF6B" wp14:editId="2400C0CF">
          <wp:simplePos x="0" y="0"/>
          <wp:positionH relativeFrom="column">
            <wp:posOffset>-720090</wp:posOffset>
          </wp:positionH>
          <wp:positionV relativeFrom="paragraph">
            <wp:posOffset>-12700</wp:posOffset>
          </wp:positionV>
          <wp:extent cx="7556967" cy="10681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stretch>
                    <a:fillRect/>
                  </a:stretch>
                </pic:blipFill>
                <pic:spPr bwMode="auto">
                  <a:xfrm>
                    <a:off x="0" y="0"/>
                    <a:ext cx="7556967" cy="1068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13A18" w14:textId="77777777" w:rsidR="00B4113B" w:rsidRDefault="00B4113B">
    <w:pPr>
      <w:pStyle w:val="Header"/>
    </w:pPr>
  </w:p>
  <w:p w14:paraId="5B7E4D42" w14:textId="77777777" w:rsidR="00B4113B" w:rsidRDefault="00B4113B">
    <w:pPr>
      <w:pStyle w:val="Header"/>
    </w:pPr>
  </w:p>
  <w:p w14:paraId="1766D311" w14:textId="77777777" w:rsidR="00B4113B" w:rsidRDefault="00B41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B20F6" w14:textId="77777777" w:rsidR="00655F6F" w:rsidRDefault="00655F6F">
    <w:pPr>
      <w:pStyle w:val="Header"/>
    </w:pPr>
    <w:r>
      <w:rPr>
        <w:noProof/>
        <w:lang w:eastAsia="en-GB"/>
      </w:rPr>
      <w:drawing>
        <wp:anchor distT="0" distB="0" distL="114300" distR="114300" simplePos="0" relativeHeight="251660288" behindDoc="1" locked="0" layoutInCell="1" allowOverlap="1" wp14:anchorId="795CCB98" wp14:editId="4D3BE73D">
          <wp:simplePos x="0" y="0"/>
          <wp:positionH relativeFrom="column">
            <wp:posOffset>-689610</wp:posOffset>
          </wp:positionH>
          <wp:positionV relativeFrom="paragraph">
            <wp:posOffset>10160</wp:posOffset>
          </wp:positionV>
          <wp:extent cx="7542255" cy="1066056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stretch>
                    <a:fillRect/>
                  </a:stretch>
                </pic:blipFill>
                <pic:spPr bwMode="auto">
                  <a:xfrm>
                    <a:off x="0" y="0"/>
                    <a:ext cx="7542255" cy="10660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714"/>
    <w:rsid w:val="000A38D1"/>
    <w:rsid w:val="000E7FC4"/>
    <w:rsid w:val="00180DA5"/>
    <w:rsid w:val="00260246"/>
    <w:rsid w:val="002A64A7"/>
    <w:rsid w:val="002C5FEB"/>
    <w:rsid w:val="003A6253"/>
    <w:rsid w:val="003B320C"/>
    <w:rsid w:val="003E6802"/>
    <w:rsid w:val="003F691F"/>
    <w:rsid w:val="0041122D"/>
    <w:rsid w:val="004854F4"/>
    <w:rsid w:val="004A0011"/>
    <w:rsid w:val="005305C3"/>
    <w:rsid w:val="005861A4"/>
    <w:rsid w:val="005E0ABA"/>
    <w:rsid w:val="006110DC"/>
    <w:rsid w:val="00616669"/>
    <w:rsid w:val="006428DF"/>
    <w:rsid w:val="00655F6F"/>
    <w:rsid w:val="006617AF"/>
    <w:rsid w:val="00667696"/>
    <w:rsid w:val="0069457E"/>
    <w:rsid w:val="006B4DAC"/>
    <w:rsid w:val="006E7D89"/>
    <w:rsid w:val="009522D4"/>
    <w:rsid w:val="009527BB"/>
    <w:rsid w:val="009623D6"/>
    <w:rsid w:val="009A72CD"/>
    <w:rsid w:val="00A3614A"/>
    <w:rsid w:val="00A93315"/>
    <w:rsid w:val="00B4113B"/>
    <w:rsid w:val="00B43FB9"/>
    <w:rsid w:val="00B87C58"/>
    <w:rsid w:val="00BC55BB"/>
    <w:rsid w:val="00BD4B8A"/>
    <w:rsid w:val="00C169FB"/>
    <w:rsid w:val="00C40DD2"/>
    <w:rsid w:val="00C90047"/>
    <w:rsid w:val="00D31C50"/>
    <w:rsid w:val="00EF4980"/>
    <w:rsid w:val="00F719AD"/>
    <w:rsid w:val="00FA4714"/>
    <w:rsid w:val="00FD13F2"/>
    <w:rsid w:val="00FE39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78C51DF"/>
  <w14:defaultImageDpi w14:val="300"/>
  <w15:docId w15:val="{DE1DE8E1-BE05-4D11-8D82-B6E47BD8F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315"/>
    <w:pPr>
      <w:tabs>
        <w:tab w:val="center" w:pos="4320"/>
        <w:tab w:val="right" w:pos="8640"/>
      </w:tabs>
    </w:pPr>
  </w:style>
  <w:style w:type="character" w:customStyle="1" w:styleId="HeaderChar">
    <w:name w:val="Header Char"/>
    <w:basedOn w:val="DefaultParagraphFont"/>
    <w:link w:val="Header"/>
    <w:uiPriority w:val="99"/>
    <w:rsid w:val="00A93315"/>
  </w:style>
  <w:style w:type="paragraph" w:styleId="Footer">
    <w:name w:val="footer"/>
    <w:basedOn w:val="Normal"/>
    <w:link w:val="FooterChar"/>
    <w:uiPriority w:val="99"/>
    <w:unhideWhenUsed/>
    <w:rsid w:val="00A93315"/>
    <w:pPr>
      <w:tabs>
        <w:tab w:val="center" w:pos="4320"/>
        <w:tab w:val="right" w:pos="8640"/>
      </w:tabs>
    </w:pPr>
  </w:style>
  <w:style w:type="character" w:customStyle="1" w:styleId="FooterChar">
    <w:name w:val="Footer Char"/>
    <w:basedOn w:val="DefaultParagraphFont"/>
    <w:link w:val="Footer"/>
    <w:uiPriority w:val="99"/>
    <w:rsid w:val="00A93315"/>
  </w:style>
  <w:style w:type="paragraph" w:styleId="BalloonText">
    <w:name w:val="Balloon Text"/>
    <w:basedOn w:val="Normal"/>
    <w:link w:val="BalloonTextChar"/>
    <w:uiPriority w:val="99"/>
    <w:semiHidden/>
    <w:unhideWhenUsed/>
    <w:rsid w:val="00A93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31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51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N:\work\Ruth%202016\letterheads\2016-2017\templates\TSLA%20letterheadOct16con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30996D0133342A769CDAD43366763" ma:contentTypeVersion="15" ma:contentTypeDescription="Create a new document." ma:contentTypeScope="" ma:versionID="9345ac1e47a6310bff039ef47f811ca5">
  <xsd:schema xmlns:xsd="http://www.w3.org/2001/XMLSchema" xmlns:xs="http://www.w3.org/2001/XMLSchema" xmlns:p="http://schemas.microsoft.com/office/2006/metadata/properties" xmlns:ns3="e5e25366-b6e0-42c0-9ad0-a6a21bc9f480" xmlns:ns4="92ae4763-8ab2-4cc5-8506-8c8979ef7b6a" targetNamespace="http://schemas.microsoft.com/office/2006/metadata/properties" ma:root="true" ma:fieldsID="971ddcafa81abd5389e4579d4acb2026" ns3:_="" ns4:_="">
    <xsd:import namespace="e5e25366-b6e0-42c0-9ad0-a6a21bc9f480"/>
    <xsd:import namespace="92ae4763-8ab2-4cc5-8506-8c8979ef7b6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25366-b6e0-42c0-9ad0-a6a21bc9f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ae4763-8ab2-4cc5-8506-8c8979ef7b6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5e25366-b6e0-42c0-9ad0-a6a21bc9f48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C8A0E-C7A1-4091-90D7-60D4B7F13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25366-b6e0-42c0-9ad0-a6a21bc9f480"/>
    <ds:schemaRef ds:uri="92ae4763-8ab2-4cc5-8506-8c8979ef7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6DB31-0831-4D06-A3A3-3A9D801CFC73}">
  <ds:schemaRef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 ds:uri="92ae4763-8ab2-4cc5-8506-8c8979ef7b6a"/>
    <ds:schemaRef ds:uri="http://schemas.microsoft.com/office/infopath/2007/PartnerControls"/>
    <ds:schemaRef ds:uri="e5e25366-b6e0-42c0-9ad0-a6a21bc9f480"/>
    <ds:schemaRef ds:uri="http://www.w3.org/XML/1998/namespace"/>
  </ds:schemaRefs>
</ds:datastoreItem>
</file>

<file path=customXml/itemProps3.xml><?xml version="1.0" encoding="utf-8"?>
<ds:datastoreItem xmlns:ds="http://schemas.openxmlformats.org/officeDocument/2006/customXml" ds:itemID="{2476BA4F-EBD4-4DB0-AED6-A179D8D80043}">
  <ds:schemaRefs>
    <ds:schemaRef ds:uri="http://schemas.microsoft.com/sharepoint/v3/contenttype/forms"/>
  </ds:schemaRefs>
</ds:datastoreItem>
</file>

<file path=customXml/itemProps4.xml><?xml version="1.0" encoding="utf-8"?>
<ds:datastoreItem xmlns:ds="http://schemas.openxmlformats.org/officeDocument/2006/customXml" ds:itemID="{1840126F-B6F0-4C22-83C0-4C21AD904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TSLA letterheadOct16conttemplate</Template>
  <TotalTime>3</TotalTime>
  <Pages>1</Pages>
  <Words>221</Words>
  <Characters>1263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HAT</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Butcher</dc:creator>
  <cp:lastModifiedBy>Chloe Dell</cp:lastModifiedBy>
  <cp:revision>3</cp:revision>
  <dcterms:created xsi:type="dcterms:W3CDTF">2025-01-30T09:38:00Z</dcterms:created>
  <dcterms:modified xsi:type="dcterms:W3CDTF">2025-02-05T13:51:00Z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0x010100E6630996D0133342A769CDAD43366763</vt:lpwstr>
  </property>
</Properties>
</file>